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2A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44632A" w:rsidRPr="009A27A7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A27A7">
        <w:rPr>
          <w:rFonts w:ascii="Times New Roman" w:hAnsi="Times New Roman" w:cs="Times New Roman"/>
          <w:b/>
          <w:bCs/>
          <w:sz w:val="32"/>
          <w:szCs w:val="32"/>
        </w:rPr>
        <w:t>СПИСОК АФФИЛИРОВАННЫХ ЛИЦ</w:t>
      </w: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286"/>
      </w:tblGrid>
      <w:tr w:rsidR="0044632A">
        <w:tc>
          <w:tcPr>
            <w:tcW w:w="9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632A" w:rsidRDefault="002C6D10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Открытое</w:t>
            </w:r>
            <w:r w:rsidR="0044632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акционерное общество «</w:t>
            </w:r>
            <w:r w:rsidR="00A16E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Артель старателей «Амур</w:t>
            </w:r>
            <w:r w:rsidR="0044632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»</w:t>
            </w:r>
          </w:p>
        </w:tc>
      </w:tr>
    </w:tbl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1"/>
        <w:gridCol w:w="587"/>
        <w:gridCol w:w="588"/>
        <w:gridCol w:w="588"/>
        <w:gridCol w:w="587"/>
        <w:gridCol w:w="588"/>
        <w:gridCol w:w="588"/>
        <w:gridCol w:w="588"/>
      </w:tblGrid>
      <w:tr w:rsidR="0044632A">
        <w:trPr>
          <w:jc w:val="center"/>
        </w:trPr>
        <w:tc>
          <w:tcPr>
            <w:tcW w:w="2251" w:type="dxa"/>
            <w:tcBorders>
              <w:top w:val="nil"/>
              <w:left w:val="nil"/>
              <w:bottom w:val="nil"/>
            </w:tcBorders>
          </w:tcPr>
          <w:p w:rsidR="0044632A" w:rsidRPr="00340ED8" w:rsidRDefault="0044632A">
            <w:pPr>
              <w:pStyle w:val="ConsNonformat"/>
              <w:widowControl/>
              <w:spacing w:before="120" w:after="12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ED8">
              <w:rPr>
                <w:rFonts w:ascii="Times New Roman" w:hAnsi="Times New Roman" w:cs="Times New Roman"/>
                <w:sz w:val="28"/>
                <w:szCs w:val="28"/>
              </w:rPr>
              <w:t xml:space="preserve">Код эмитента: </w:t>
            </w:r>
          </w:p>
        </w:tc>
        <w:tc>
          <w:tcPr>
            <w:tcW w:w="587" w:type="dxa"/>
          </w:tcPr>
          <w:p w:rsidR="0044632A" w:rsidRPr="00340ED8" w:rsidRDefault="00340ED8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E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88" w:type="dxa"/>
          </w:tcPr>
          <w:p w:rsidR="0044632A" w:rsidRPr="00340ED8" w:rsidRDefault="00340ED8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E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88" w:type="dxa"/>
          </w:tcPr>
          <w:p w:rsidR="0044632A" w:rsidRPr="00340ED8" w:rsidRDefault="00340ED8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E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87" w:type="dxa"/>
          </w:tcPr>
          <w:p w:rsidR="0044632A" w:rsidRPr="00340ED8" w:rsidRDefault="00340ED8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E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88" w:type="dxa"/>
          </w:tcPr>
          <w:p w:rsidR="0044632A" w:rsidRPr="00340ED8" w:rsidRDefault="00340ED8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E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44632A" w:rsidRPr="00340ED8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E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88" w:type="dxa"/>
          </w:tcPr>
          <w:p w:rsidR="0044632A" w:rsidRPr="00340ED8" w:rsidRDefault="00340ED8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40ED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</w:t>
            </w:r>
          </w:p>
        </w:tc>
      </w:tr>
    </w:tbl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"/>
        <w:gridCol w:w="428"/>
        <w:gridCol w:w="429"/>
        <w:gridCol w:w="245"/>
        <w:gridCol w:w="429"/>
        <w:gridCol w:w="428"/>
        <w:gridCol w:w="236"/>
        <w:gridCol w:w="428"/>
        <w:gridCol w:w="429"/>
        <w:gridCol w:w="428"/>
        <w:gridCol w:w="429"/>
      </w:tblGrid>
      <w:tr w:rsidR="0044632A">
        <w:trPr>
          <w:jc w:val="center"/>
        </w:trPr>
        <w:tc>
          <w:tcPr>
            <w:tcW w:w="491" w:type="dxa"/>
            <w:tcBorders>
              <w:top w:val="nil"/>
              <w:left w:val="nil"/>
              <w:bottom w:val="nil"/>
            </w:tcBorders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428" w:type="dxa"/>
          </w:tcPr>
          <w:p w:rsidR="0044632A" w:rsidRDefault="00E65A90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44632A" w:rsidRDefault="00105E5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9" w:type="dxa"/>
          </w:tcPr>
          <w:p w:rsidR="0044632A" w:rsidRPr="006D5D1E" w:rsidRDefault="00D909C5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428" w:type="dxa"/>
          </w:tcPr>
          <w:p w:rsidR="0044632A" w:rsidRPr="00A16E89" w:rsidRDefault="00105E5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8" w:type="dxa"/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428" w:type="dxa"/>
          </w:tcPr>
          <w:p w:rsidR="0044632A" w:rsidRDefault="0021680C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9" w:type="dxa"/>
          </w:tcPr>
          <w:p w:rsidR="0044632A" w:rsidRPr="002C6D10" w:rsidRDefault="00D909C5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00"/>
        <w:gridCol w:w="6186"/>
      </w:tblGrid>
      <w:tr w:rsidR="0044632A"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44632A" w:rsidRDefault="0044632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Место нахождения эмитента: </w:t>
            </w:r>
          </w:p>
        </w:tc>
        <w:tc>
          <w:tcPr>
            <w:tcW w:w="61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632A" w:rsidRDefault="00E7485A" w:rsidP="00E7485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682571</w:t>
            </w:r>
            <w:r w:rsidR="00A16E89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Хабаровский край,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Аяно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-Майский район,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ян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E6CD3" w:rsidRDefault="008E6CD3" w:rsidP="008E6CD3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Информация, содержащаяся в настоящем списке</w:t>
      </w:r>
    </w:p>
    <w:p w:rsidR="008E6CD3" w:rsidRDefault="008E6CD3" w:rsidP="008E6CD3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аффилированных лиц, подлежит раскрытию в соответствии</w:t>
      </w:r>
    </w:p>
    <w:p w:rsidR="008E6CD3" w:rsidRDefault="008E6CD3" w:rsidP="008E6CD3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с законодательством Российской Федерации</w:t>
      </w:r>
    </w:p>
    <w:p w:rsidR="008E6CD3" w:rsidRDefault="008E6CD3" w:rsidP="008E6CD3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о ценных бумагах</w:t>
      </w:r>
    </w:p>
    <w:p w:rsidR="008E6CD3" w:rsidRDefault="008E6CD3" w:rsidP="008E6CD3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E6CD3" w:rsidRDefault="008E6CD3" w:rsidP="008E6CD3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E6CD3" w:rsidRDefault="008E6CD3" w:rsidP="008E6CD3">
      <w:pPr>
        <w:pStyle w:val="ConsNonformat"/>
        <w:widowControl/>
        <w:ind w:right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страницы в сети Интернет: </w:t>
      </w:r>
    </w:p>
    <w:p w:rsidR="008E6CD3" w:rsidRPr="008E6CD3" w:rsidRDefault="008E6CD3" w:rsidP="008E6CD3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  <w:u w:val="single"/>
        </w:rPr>
      </w:pPr>
      <w:r w:rsidRPr="008E6CD3">
        <w:rPr>
          <w:rFonts w:ascii="Times New Roman" w:hAnsi="Times New Roman" w:cs="Times New Roman"/>
          <w:sz w:val="24"/>
          <w:szCs w:val="24"/>
          <w:u w:val="single"/>
        </w:rPr>
        <w:t>http://centr-invest.ru/infocl/amur.php3</w:t>
      </w:r>
    </w:p>
    <w:p w:rsidR="008E6CD3" w:rsidRDefault="008E6CD3" w:rsidP="008E6CD3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3254"/>
      </w:tblGrid>
      <w:tr w:rsidR="0044632A">
        <w:tc>
          <w:tcPr>
            <w:tcW w:w="62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4632A" w:rsidRDefault="0044632A">
            <w:pPr>
              <w:widowControl/>
              <w:ind w:firstLine="0"/>
              <w:jc w:val="both"/>
              <w:rPr>
                <w:sz w:val="22"/>
                <w:szCs w:val="22"/>
                <w:highlight w:val="lightGray"/>
              </w:rPr>
            </w:pPr>
          </w:p>
          <w:p w:rsidR="0044632A" w:rsidRDefault="00D909C5">
            <w:pPr>
              <w:widowControl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Президент управляющей организации</w:t>
            </w:r>
          </w:p>
          <w:p w:rsidR="0044632A" w:rsidRDefault="0044632A">
            <w:pPr>
              <w:widowControl/>
              <w:ind w:firstLine="0"/>
              <w:jc w:val="both"/>
              <w:rPr>
                <w:sz w:val="22"/>
                <w:szCs w:val="22"/>
              </w:rPr>
            </w:pPr>
          </w:p>
          <w:p w:rsidR="0044632A" w:rsidRDefault="002D75C1">
            <w:pPr>
              <w:widowControl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"_</w:t>
            </w:r>
            <w:r w:rsidR="00E65A90" w:rsidRPr="00E65A90">
              <w:rPr>
                <w:sz w:val="22"/>
                <w:szCs w:val="22"/>
                <w:u w:val="single"/>
              </w:rPr>
              <w:t>3</w:t>
            </w:r>
            <w:r w:rsidR="00105E5A">
              <w:rPr>
                <w:sz w:val="22"/>
                <w:szCs w:val="22"/>
                <w:u w:val="single"/>
              </w:rPr>
              <w:t>0</w:t>
            </w:r>
            <w:r>
              <w:rPr>
                <w:sz w:val="22"/>
                <w:szCs w:val="22"/>
              </w:rPr>
              <w:t xml:space="preserve">_" </w:t>
            </w:r>
            <w:r w:rsidR="00105E5A">
              <w:rPr>
                <w:sz w:val="22"/>
                <w:szCs w:val="22"/>
                <w:u w:val="single"/>
              </w:rPr>
              <w:t>июня</w:t>
            </w:r>
            <w:r>
              <w:rPr>
                <w:sz w:val="22"/>
                <w:szCs w:val="22"/>
              </w:rPr>
              <w:t xml:space="preserve"> 20</w:t>
            </w:r>
            <w:r w:rsidR="00C47FA9">
              <w:rPr>
                <w:sz w:val="22"/>
                <w:szCs w:val="22"/>
              </w:rPr>
              <w:t>1</w:t>
            </w:r>
            <w:r w:rsidR="00D909C5">
              <w:rPr>
                <w:sz w:val="22"/>
                <w:szCs w:val="22"/>
              </w:rPr>
              <w:t>2</w:t>
            </w:r>
            <w:r w:rsidR="0044632A">
              <w:rPr>
                <w:sz w:val="22"/>
                <w:szCs w:val="22"/>
              </w:rPr>
              <w:t xml:space="preserve"> г.</w:t>
            </w:r>
          </w:p>
          <w:p w:rsidR="0044632A" w:rsidRDefault="0044632A">
            <w:pPr>
              <w:widowControl/>
              <w:ind w:firstLine="0"/>
              <w:jc w:val="both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4632A" w:rsidRDefault="0044632A">
            <w:pPr>
              <w:widowControl/>
              <w:ind w:firstLine="154"/>
              <w:jc w:val="both"/>
              <w:rPr>
                <w:sz w:val="22"/>
                <w:szCs w:val="22"/>
                <w:highlight w:val="lightGray"/>
              </w:rPr>
            </w:pPr>
          </w:p>
          <w:p w:rsidR="0044632A" w:rsidRDefault="0044632A">
            <w:pPr>
              <w:widowControl/>
              <w:ind w:firstLine="1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  </w:t>
            </w:r>
            <w:proofErr w:type="spellStart"/>
            <w:r w:rsidR="00D909C5">
              <w:rPr>
                <w:sz w:val="22"/>
                <w:szCs w:val="22"/>
              </w:rPr>
              <w:t>М.А.Галаев</w:t>
            </w:r>
            <w:proofErr w:type="spellEnd"/>
          </w:p>
          <w:p w:rsidR="0044632A" w:rsidRDefault="0044632A">
            <w:pPr>
              <w:widowControl/>
              <w:ind w:firstLine="15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подпись            </w:t>
            </w:r>
          </w:p>
          <w:p w:rsidR="0044632A" w:rsidRDefault="0044632A">
            <w:pPr>
              <w:widowControl/>
              <w:ind w:firstLine="0"/>
              <w:jc w:val="both"/>
              <w:rPr>
                <w:sz w:val="22"/>
                <w:szCs w:val="22"/>
                <w:highlight w:val="lightGray"/>
              </w:rPr>
            </w:pPr>
            <w:r>
              <w:rPr>
                <w:sz w:val="22"/>
                <w:szCs w:val="22"/>
              </w:rPr>
              <w:t>М.П.</w:t>
            </w:r>
          </w:p>
        </w:tc>
      </w:tr>
    </w:tbl>
    <w:p w:rsidR="0044632A" w:rsidRDefault="0044632A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</w:p>
    <w:p w:rsidR="0044632A" w:rsidRDefault="0044632A">
      <w:pPr>
        <w:pStyle w:val="ConsNonformat"/>
        <w:widowControl/>
        <w:ind w:right="0"/>
        <w:jc w:val="center"/>
        <w:rPr>
          <w:rFonts w:ascii="Times New Roman" w:hAnsi="Times New Roman" w:cs="Times New Roman"/>
        </w:rPr>
        <w:sectPr w:rsidR="0044632A">
          <w:footerReference w:type="default" r:id="rId8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W w:w="280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"/>
        <w:gridCol w:w="2057"/>
      </w:tblGrid>
      <w:tr w:rsidR="0044632A">
        <w:trPr>
          <w:cantSplit/>
          <w:jc w:val="right"/>
        </w:trPr>
        <w:tc>
          <w:tcPr>
            <w:tcW w:w="2805" w:type="dxa"/>
            <w:gridSpan w:val="2"/>
          </w:tcPr>
          <w:p w:rsidR="0044632A" w:rsidRDefault="0044632A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 эмитента</w:t>
            </w:r>
          </w:p>
        </w:tc>
      </w:tr>
      <w:tr w:rsidR="0044632A">
        <w:trPr>
          <w:jc w:val="right"/>
        </w:trPr>
        <w:tc>
          <w:tcPr>
            <w:tcW w:w="748" w:type="dxa"/>
          </w:tcPr>
          <w:p w:rsidR="0044632A" w:rsidRDefault="0044632A">
            <w:pPr>
              <w:pStyle w:val="ConsNonformat"/>
              <w:widowControl/>
              <w:ind w:righ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2057" w:type="dxa"/>
          </w:tcPr>
          <w:p w:rsidR="0044632A" w:rsidRDefault="0044632A">
            <w:pPr>
              <w:pStyle w:val="ConsCell"/>
              <w:widowControl/>
              <w:ind w:right="0"/>
              <w:jc w:val="center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27</w:t>
            </w:r>
            <w:r w:rsidR="004D0886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08000604</w:t>
            </w:r>
          </w:p>
        </w:tc>
      </w:tr>
      <w:tr w:rsidR="0044632A">
        <w:trPr>
          <w:jc w:val="right"/>
        </w:trPr>
        <w:tc>
          <w:tcPr>
            <w:tcW w:w="748" w:type="dxa"/>
          </w:tcPr>
          <w:p w:rsidR="0044632A" w:rsidRDefault="0044632A">
            <w:pPr>
              <w:pStyle w:val="ConsNonformat"/>
              <w:widowControl/>
              <w:ind w:righ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2057" w:type="dxa"/>
          </w:tcPr>
          <w:p w:rsidR="0044632A" w:rsidRDefault="004D0886">
            <w:pPr>
              <w:pStyle w:val="ConsCell"/>
              <w:widowControl/>
              <w:ind w:right="0"/>
              <w:jc w:val="center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1022700856837</w:t>
            </w:r>
          </w:p>
        </w:tc>
      </w:tr>
    </w:tbl>
    <w:p w:rsidR="0044632A" w:rsidRDefault="0044632A">
      <w:pPr>
        <w:pStyle w:val="ConsNonformat"/>
        <w:widowControl/>
        <w:ind w:right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4"/>
        <w:gridCol w:w="580"/>
        <w:gridCol w:w="581"/>
        <w:gridCol w:w="236"/>
        <w:gridCol w:w="580"/>
        <w:gridCol w:w="581"/>
        <w:gridCol w:w="247"/>
        <w:gridCol w:w="580"/>
        <w:gridCol w:w="581"/>
        <w:gridCol w:w="581"/>
        <w:gridCol w:w="581"/>
      </w:tblGrid>
      <w:tr w:rsidR="0044632A">
        <w:tc>
          <w:tcPr>
            <w:tcW w:w="3474" w:type="dxa"/>
            <w:tcBorders>
              <w:top w:val="nil"/>
              <w:left w:val="nil"/>
              <w:bottom w:val="nil"/>
            </w:tcBorders>
          </w:tcPr>
          <w:p w:rsidR="0044632A" w:rsidRPr="00524BF4" w:rsidRDefault="0044632A">
            <w:pPr>
              <w:pStyle w:val="ConsNonformat"/>
              <w:widowControl/>
              <w:spacing w:before="120" w:after="120"/>
              <w:ind w:righ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24BF4">
              <w:rPr>
                <w:rFonts w:ascii="Times New Roman" w:hAnsi="Times New Roman" w:cs="Times New Roman"/>
                <w:b/>
                <w:bCs/>
              </w:rPr>
              <w:t xml:space="preserve">I. Состав аффилированных лиц </w:t>
            </w:r>
            <w:proofErr w:type="gramStart"/>
            <w:r w:rsidRPr="00524BF4">
              <w:rPr>
                <w:rFonts w:ascii="Times New Roman" w:hAnsi="Times New Roman" w:cs="Times New Roman"/>
                <w:b/>
                <w:bCs/>
              </w:rPr>
              <w:t>на</w:t>
            </w:r>
            <w:proofErr w:type="gramEnd"/>
          </w:p>
        </w:tc>
        <w:tc>
          <w:tcPr>
            <w:tcW w:w="580" w:type="dxa"/>
          </w:tcPr>
          <w:p w:rsidR="0044632A" w:rsidRDefault="00E65A90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81" w:type="dxa"/>
          </w:tcPr>
          <w:p w:rsidR="0044632A" w:rsidRDefault="00105E5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0" w:type="dxa"/>
          </w:tcPr>
          <w:p w:rsidR="0044632A" w:rsidRPr="00332E7A" w:rsidRDefault="00D909C5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581" w:type="dxa"/>
          </w:tcPr>
          <w:p w:rsidR="0044632A" w:rsidRPr="0081742C" w:rsidRDefault="00105E5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7" w:type="dxa"/>
            <w:tcBorders>
              <w:top w:val="nil"/>
              <w:bottom w:val="nil"/>
            </w:tcBorders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0" w:type="dxa"/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81" w:type="dxa"/>
          </w:tcPr>
          <w:p w:rsidR="0044632A" w:rsidRDefault="0044632A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581" w:type="dxa"/>
          </w:tcPr>
          <w:p w:rsidR="0044632A" w:rsidRDefault="0021680C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81" w:type="dxa"/>
          </w:tcPr>
          <w:p w:rsidR="0044632A" w:rsidRPr="002C6D10" w:rsidRDefault="00D909C5">
            <w:pPr>
              <w:pStyle w:val="ConsNonformat"/>
              <w:widowControl/>
              <w:spacing w:before="120" w:after="120"/>
              <w:ind w:righ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44632A" w:rsidRDefault="0044632A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</w:p>
    <w:p w:rsidR="0044632A" w:rsidRDefault="0044632A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2006"/>
        <w:gridCol w:w="1638"/>
        <w:gridCol w:w="7951"/>
        <w:gridCol w:w="1287"/>
        <w:gridCol w:w="1318"/>
        <w:gridCol w:w="1201"/>
      </w:tblGrid>
      <w:tr w:rsidR="0044632A" w:rsidRPr="00524BF4">
        <w:trPr>
          <w:cantSplit/>
          <w:trHeight w:val="1320"/>
        </w:trPr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Pr="00524BF4" w:rsidRDefault="0044632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Pr="00524BF4" w:rsidRDefault="0044632A" w:rsidP="00524BF4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Pr="00524BF4" w:rsidRDefault="0044632A" w:rsidP="00524BF4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нахождения юридического лица или место жительства физического лица</w:t>
            </w:r>
          </w:p>
        </w:tc>
        <w:tc>
          <w:tcPr>
            <w:tcW w:w="2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Pr="00524BF4" w:rsidRDefault="0044632A" w:rsidP="00524BF4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Pr="00524BF4" w:rsidRDefault="0044632A" w:rsidP="00524BF4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наступления основания (оснований)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Pr="00524BF4" w:rsidRDefault="0044632A" w:rsidP="00524BF4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Доля участия аффилированного лица в </w:t>
            </w:r>
            <w:proofErr w:type="gram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уставном</w:t>
            </w:r>
            <w:proofErr w:type="gram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ка-</w:t>
            </w:r>
            <w:proofErr w:type="spell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питале</w:t>
            </w:r>
            <w:proofErr w:type="spell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акцио-нерного</w:t>
            </w:r>
            <w:proofErr w:type="spell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об-</w:t>
            </w:r>
            <w:proofErr w:type="spell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щества</w:t>
            </w:r>
            <w:proofErr w:type="spell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%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Pr="00524BF4" w:rsidRDefault="0044632A" w:rsidP="00524BF4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Доля </w:t>
            </w:r>
            <w:proofErr w:type="spellStart"/>
            <w:proofErr w:type="gram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принад</w:t>
            </w:r>
            <w:proofErr w:type="spell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-лежащих</w:t>
            </w:r>
            <w:proofErr w:type="gram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аф</w:t>
            </w:r>
            <w:proofErr w:type="spell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-филированному лицу </w:t>
            </w:r>
            <w:proofErr w:type="spell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обыкновен-ных</w:t>
            </w:r>
            <w:proofErr w:type="spell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акций акционерно-</w:t>
            </w:r>
            <w:proofErr w:type="spellStart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</w:t>
            </w:r>
            <w:proofErr w:type="spellEnd"/>
            <w:r w:rsidRPr="00524B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общества, %</w:t>
            </w:r>
          </w:p>
        </w:tc>
      </w:tr>
    </w:tbl>
    <w:p w:rsidR="0044632A" w:rsidRDefault="0044632A">
      <w:pPr>
        <w:pStyle w:val="ConsCell"/>
        <w:widowControl/>
        <w:tabs>
          <w:tab w:val="left" w:pos="462"/>
          <w:tab w:val="left" w:pos="2395"/>
          <w:tab w:val="left" w:pos="3999"/>
          <w:tab w:val="left" w:pos="10171"/>
          <w:tab w:val="left" w:pos="11481"/>
          <w:tab w:val="left" w:pos="12813"/>
          <w:tab w:val="left" w:pos="14142"/>
        </w:tabs>
        <w:ind w:right="0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2006"/>
        <w:gridCol w:w="1654"/>
        <w:gridCol w:w="7935"/>
        <w:gridCol w:w="1287"/>
        <w:gridCol w:w="1318"/>
        <w:gridCol w:w="1201"/>
      </w:tblGrid>
      <w:tr w:rsidR="0044632A">
        <w:trPr>
          <w:cantSplit/>
          <w:trHeight w:val="240"/>
          <w:tblHeader/>
        </w:trPr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Default="0044632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Default="0044632A" w:rsidP="00272BD4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Default="0044632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Default="0044632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Default="0044632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Default="0044632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32A" w:rsidRDefault="0044632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4632A" w:rsidRPr="000F4F95">
        <w:trPr>
          <w:trHeight w:val="240"/>
        </w:trPr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4632A" w:rsidRPr="000F4F95" w:rsidRDefault="0044632A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4632A" w:rsidRPr="000F4F95" w:rsidRDefault="0081742C" w:rsidP="00272BD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Общество с ограниченной ответственностью «</w:t>
            </w:r>
            <w:r w:rsidR="002C6D1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</w:t>
            </w:r>
            <w:r w:rsidR="002C6D10"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АЛЬНЕВОСТОЧНАЯ ФОНДОВАЯ КОМПАНИЯ</w:t>
            </w:r>
            <w:r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42C" w:rsidRPr="000F4F95" w:rsidRDefault="0081742C" w:rsidP="006F7A41">
            <w:pPr>
              <w:pStyle w:val="af1"/>
              <w:tabs>
                <w:tab w:val="left" w:pos="0"/>
              </w:tabs>
              <w:spacing w:after="0"/>
              <w:ind w:left="0"/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b/>
                <w:bCs/>
                <w:i/>
                <w:iCs/>
                <w:sz w:val="18"/>
                <w:szCs w:val="18"/>
              </w:rPr>
              <w:t xml:space="preserve">119146, г. Москва, </w:t>
            </w:r>
            <w:proofErr w:type="spellStart"/>
            <w:r w:rsidRPr="000F4F95">
              <w:rPr>
                <w:b/>
                <w:bCs/>
                <w:i/>
                <w:iCs/>
                <w:sz w:val="18"/>
                <w:szCs w:val="18"/>
              </w:rPr>
              <w:t>Фрунзенская</w:t>
            </w:r>
            <w:proofErr w:type="spellEnd"/>
            <w:r w:rsidRPr="000F4F95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F4F95">
              <w:rPr>
                <w:b/>
                <w:bCs/>
                <w:i/>
                <w:iCs/>
                <w:sz w:val="18"/>
                <w:szCs w:val="18"/>
              </w:rPr>
              <w:t>набе-режная</w:t>
            </w:r>
            <w:proofErr w:type="spellEnd"/>
            <w:proofErr w:type="gramEnd"/>
            <w:r w:rsidRPr="000F4F95">
              <w:rPr>
                <w:b/>
                <w:bCs/>
                <w:i/>
                <w:iCs/>
                <w:sz w:val="18"/>
                <w:szCs w:val="18"/>
              </w:rPr>
              <w:t>, д.30, стр. 5.</w:t>
            </w:r>
          </w:p>
          <w:p w:rsidR="0044632A" w:rsidRPr="000F4F95" w:rsidRDefault="0044632A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250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4632A" w:rsidRPr="000F4F95" w:rsidRDefault="0044632A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Лицо принадлежит к той группе лиц, к которой принадлежит акционерное общество</w:t>
            </w:r>
          </w:p>
          <w:p w:rsidR="0081742C" w:rsidRPr="000F4F95" w:rsidRDefault="0081742C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  <w:p w:rsidR="0081742C" w:rsidRPr="000F4F95" w:rsidRDefault="0081742C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Лицо имеет право распоряжаться более чем 20 процентами голосующих акций общества</w:t>
            </w:r>
          </w:p>
          <w:p w:rsidR="0044632A" w:rsidRPr="000F4F95" w:rsidRDefault="0044632A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1889" w:rsidRPr="000F4F95" w:rsidRDefault="00BC1889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06.02 2007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4632A" w:rsidRPr="008E2003" w:rsidRDefault="008E2003" w:rsidP="00E7515B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E200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9</w:t>
            </w:r>
            <w:r w:rsidR="00E7515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  <w:r w:rsidRPr="008E200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.5081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4632A" w:rsidRPr="008E2003" w:rsidRDefault="008E2003" w:rsidP="00E7515B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E200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9</w:t>
            </w:r>
            <w:r w:rsidR="00E7515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  <w:r w:rsidRPr="008E200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.5081</w:t>
            </w:r>
          </w:p>
        </w:tc>
      </w:tr>
      <w:tr w:rsidR="00891A8E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8E" w:rsidRPr="000F4F95" w:rsidRDefault="00891A8E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91A8E" w:rsidRDefault="00891A8E" w:rsidP="00BE443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Общество с ограниченной ответственностью «Платинум Менеджмент»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1A8E" w:rsidRPr="00891A8E" w:rsidRDefault="00891A8E" w:rsidP="00BE4434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119002,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осква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, Плотников переулок, д.17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91A8E" w:rsidRDefault="00891A8E" w:rsidP="00891A8E">
            <w:pPr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 xml:space="preserve">Лицо осуществляет полномочия единоличного исполнительного органа акционерного общества </w:t>
            </w:r>
          </w:p>
          <w:p w:rsidR="00891A8E" w:rsidRDefault="00891A8E" w:rsidP="00B53C01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  <w:p w:rsidR="00F063F0" w:rsidRPr="000F4F95" w:rsidRDefault="00F063F0" w:rsidP="00F063F0">
            <w:pPr>
              <w:pStyle w:val="ConsCell"/>
              <w:widowControl/>
              <w:ind w:right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91A8E" w:rsidRDefault="00397BE5" w:rsidP="00BE4434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01.09.2011</w:t>
            </w:r>
          </w:p>
          <w:p w:rsidR="00F063F0" w:rsidRDefault="00F063F0" w:rsidP="00BE4434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</w:p>
          <w:p w:rsidR="00F063F0" w:rsidRDefault="00F063F0" w:rsidP="00BE4434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</w:p>
          <w:p w:rsidR="00F063F0" w:rsidRDefault="00F063F0" w:rsidP="00BE4434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15.06.2011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1A8E" w:rsidRDefault="00397BE5" w:rsidP="00B53C01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91A8E" w:rsidRDefault="00397BE5" w:rsidP="00B53C01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BE4434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34" w:rsidRPr="000F4F95" w:rsidRDefault="00BE4434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4434" w:rsidRDefault="00BE4434" w:rsidP="00BE443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Общество с ограниченной ответственностью «</w:t>
            </w:r>
            <w:proofErr w:type="spell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Квинто</w:t>
            </w:r>
            <w:proofErr w:type="spellEnd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»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4434" w:rsidRPr="00891A8E" w:rsidRDefault="00BE4434" w:rsidP="00BE443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 w:val="0"/>
                <w:i w:val="0"/>
                <w:sz w:val="18"/>
                <w:szCs w:val="18"/>
              </w:rPr>
            </w:pPr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123104, Россия, </w:t>
            </w:r>
            <w:proofErr w:type="spellStart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г</w:t>
            </w:r>
            <w:proofErr w:type="gramStart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.М</w:t>
            </w:r>
            <w:proofErr w:type="gramEnd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осква</w:t>
            </w:r>
            <w:proofErr w:type="spellEnd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, Тверской бульвар, д.13, стр.1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4434" w:rsidRPr="000F4F95" w:rsidRDefault="00BE4434" w:rsidP="00B53C01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принадлежит к той группе лиц, к которой принадлежит акционерное общество</w:t>
            </w:r>
          </w:p>
          <w:p w:rsidR="00BE4434" w:rsidRPr="000F4F95" w:rsidRDefault="00BE4434" w:rsidP="00B53C01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  <w:p w:rsidR="00BE4434" w:rsidRPr="000F4F95" w:rsidRDefault="00BE4434" w:rsidP="00B53C01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b/>
                <w:bCs/>
                <w:i/>
                <w:iCs/>
                <w:sz w:val="18"/>
                <w:szCs w:val="18"/>
              </w:rPr>
              <w:t>Лицо, в котором  Общество  имеет право распоряжаться более чем 20 процентами  его голосующих акций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4434" w:rsidRDefault="00BE4434" w:rsidP="00BE4434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22.04.2011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4434" w:rsidRPr="00E85F28" w:rsidRDefault="00BE4434" w:rsidP="00B53C01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4434" w:rsidRPr="00E85F28" w:rsidRDefault="00BE4434" w:rsidP="00B53C01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BE4434" w:rsidRPr="000F4F95">
        <w:trPr>
          <w:trHeight w:val="666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34" w:rsidRPr="000F4F95" w:rsidRDefault="00BE4434" w:rsidP="00F60239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34" w:rsidRDefault="00BE4434" w:rsidP="00BE443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Общество с ограниченной ответственностью «</w:t>
            </w:r>
            <w:proofErr w:type="gram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Черногорская</w:t>
            </w:r>
            <w:proofErr w:type="gramEnd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ГРК»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34" w:rsidRPr="00891A8E" w:rsidRDefault="00BE4434" w:rsidP="00BE443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 w:val="0"/>
                <w:i w:val="0"/>
                <w:sz w:val="18"/>
                <w:szCs w:val="18"/>
              </w:rPr>
            </w:pPr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105264, Россия, </w:t>
            </w:r>
            <w:proofErr w:type="spellStart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г</w:t>
            </w:r>
            <w:proofErr w:type="gramStart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.М</w:t>
            </w:r>
            <w:proofErr w:type="gramEnd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осква</w:t>
            </w:r>
            <w:proofErr w:type="spellEnd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ул.Верхняя</w:t>
            </w:r>
            <w:proofErr w:type="spellEnd"/>
            <w:r w:rsidRPr="00891A8E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Первомайская, д.59/35, корп.2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34" w:rsidRPr="000F4F95" w:rsidRDefault="00BE4434" w:rsidP="008F7358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принадлежит к той группе лиц, к которой принадлежит акционерное общество</w:t>
            </w:r>
          </w:p>
          <w:p w:rsidR="00BE4434" w:rsidRPr="000F4F95" w:rsidRDefault="00BE4434" w:rsidP="008F7358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  <w:p w:rsidR="00BE4434" w:rsidRPr="000F4F95" w:rsidRDefault="00BE4434" w:rsidP="008F7358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34" w:rsidRDefault="00BE4434" w:rsidP="008F7358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22.04.2011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34" w:rsidRPr="00E85F28" w:rsidRDefault="00BE4434" w:rsidP="008F7358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34" w:rsidRPr="00E85F28" w:rsidRDefault="00BE4434" w:rsidP="008F7358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50741C" w:rsidRPr="000F4F95" w:rsidTr="00891A8E">
        <w:trPr>
          <w:trHeight w:val="43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41C" w:rsidRPr="000F4F95" w:rsidRDefault="0050741C" w:rsidP="00F60239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41C" w:rsidRDefault="0050741C" w:rsidP="00F60239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Худуркан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41C" w:rsidRPr="000F4F95" w:rsidRDefault="00A85E53" w:rsidP="00F60239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680014, </w:t>
            </w:r>
            <w:proofErr w:type="spell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г</w:t>
            </w:r>
            <w:proofErr w:type="gram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.Х</w:t>
            </w:r>
            <w:proofErr w:type="gramEnd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абаровск</w:t>
            </w:r>
            <w:proofErr w:type="spellEnd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, Восточное шоссе, 10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53" w:rsidRPr="000F4F95" w:rsidRDefault="00A85E53" w:rsidP="00A85E53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принадлежит к той группе лиц, к которой принадлежит акционерное общество</w:t>
            </w:r>
          </w:p>
          <w:p w:rsidR="00A85E53" w:rsidRPr="000F4F95" w:rsidRDefault="00A85E53" w:rsidP="00A85E53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  <w:p w:rsidR="0050741C" w:rsidRPr="000F4F95" w:rsidRDefault="00A85E53" w:rsidP="00A85E53">
            <w:pPr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b/>
                <w:bCs/>
                <w:i/>
                <w:iCs/>
                <w:sz w:val="18"/>
                <w:szCs w:val="18"/>
              </w:rPr>
              <w:t>Лицо, в котором  Общество  имеет право распоряжаться более чем 20 процентами  его голосующих акций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41C" w:rsidRDefault="00F063F0" w:rsidP="00891A8E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20</w:t>
            </w:r>
            <w:r w:rsidR="00A85E53">
              <w:rPr>
                <w:b/>
                <w:bCs/>
                <w:i/>
                <w:iCs/>
                <w:sz w:val="18"/>
                <w:szCs w:val="18"/>
              </w:rPr>
              <w:t>.07.2011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41C" w:rsidRPr="000F4F95" w:rsidRDefault="00A85E53" w:rsidP="00F60239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41C" w:rsidRPr="000F4F95" w:rsidRDefault="00A85E53" w:rsidP="00F60239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F063F0" w:rsidRPr="00F063F0" w:rsidTr="00891A8E">
        <w:trPr>
          <w:trHeight w:val="43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F0" w:rsidRPr="000F4F95" w:rsidRDefault="00F063F0" w:rsidP="00F60239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F0" w:rsidRPr="00F063F0" w:rsidRDefault="00F063F0" w:rsidP="00F60239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F063F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«</w:t>
            </w:r>
            <w:proofErr w:type="spellStart"/>
            <w:r w:rsidRPr="00F063F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АмурПлатинумЛимитед</w:t>
            </w:r>
            <w:proofErr w:type="spellEnd"/>
            <w:r w:rsidRPr="00F063F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» (Amur Platinum Limited)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F0" w:rsidRPr="00936222" w:rsidRDefault="00936222" w:rsidP="00F60239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 w:val="0"/>
                <w:bCs/>
                <w:i w:val="0"/>
                <w:iCs/>
                <w:sz w:val="18"/>
                <w:szCs w:val="18"/>
              </w:rPr>
            </w:pPr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  <w:proofErr w:type="gramStart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А</w:t>
            </w:r>
            <w:proofErr w:type="gramEnd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рх. </w:t>
            </w:r>
            <w:proofErr w:type="spellStart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Киприаноу</w:t>
            </w:r>
            <w:proofErr w:type="spellEnd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и </w:t>
            </w:r>
            <w:proofErr w:type="spellStart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Андреу</w:t>
            </w:r>
            <w:proofErr w:type="spellEnd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Г.Павлидес</w:t>
            </w:r>
            <w:proofErr w:type="spellEnd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Корт, 5 этаж, 3036 </w:t>
            </w:r>
            <w:proofErr w:type="spellStart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Лимассол</w:t>
            </w:r>
            <w:proofErr w:type="spellEnd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, Кипр, а\я 50734, </w:t>
            </w:r>
            <w:proofErr w:type="spellStart"/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Лимассол</w:t>
            </w:r>
            <w:proofErr w:type="spellEnd"/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683" w:rsidRPr="000F4F95" w:rsidRDefault="00687683" w:rsidP="00687683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принадлежит к той группе лиц, к которой принадлежит акционерное общество</w:t>
            </w:r>
          </w:p>
          <w:p w:rsidR="00F063F0" w:rsidRPr="002F2D26" w:rsidRDefault="00F063F0" w:rsidP="00F60239">
            <w:pPr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  <w:p w:rsidR="00936222" w:rsidRPr="00936222" w:rsidRDefault="00936222" w:rsidP="00F60239">
            <w:pPr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F0" w:rsidRPr="00936222" w:rsidRDefault="00936222" w:rsidP="00117BBC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08.08.2011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F0" w:rsidRPr="00687683" w:rsidRDefault="00687683" w:rsidP="00F60239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F0" w:rsidRPr="00687683" w:rsidRDefault="00687683" w:rsidP="00F60239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 w:rsidTr="00891A8E">
        <w:trPr>
          <w:trHeight w:val="43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687683" w:rsidRDefault="00105E5A" w:rsidP="00F60239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105E5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Общество с ограниченной ответственностью «Одари»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BD14A7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680014, </w:t>
            </w:r>
            <w:proofErr w:type="spell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г</w:t>
            </w:r>
            <w:proofErr w:type="gram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.Х</w:t>
            </w:r>
            <w:proofErr w:type="gramEnd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абаровск</w:t>
            </w:r>
            <w:proofErr w:type="spellEnd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, Восточное шоссе, 10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BD14A7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принадлежит к той группе лиц, к которой принадлежит акционерное общество</w:t>
            </w:r>
          </w:p>
          <w:p w:rsidR="00105E5A" w:rsidRPr="000F4F95" w:rsidRDefault="00105E5A" w:rsidP="00BD14A7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  <w:p w:rsidR="00105E5A" w:rsidRPr="000F4F95" w:rsidRDefault="00105E5A" w:rsidP="00BD14A7">
            <w:pPr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b/>
                <w:bCs/>
                <w:i/>
                <w:iCs/>
                <w:sz w:val="18"/>
                <w:szCs w:val="18"/>
              </w:rPr>
              <w:t>Лицо, в котором  Общество  имеет право распоряжаться более чем 20 процентами  его голосующих акций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757438" w:rsidP="00757438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25</w:t>
            </w:r>
            <w:r w:rsidR="00105E5A">
              <w:rPr>
                <w:b/>
                <w:bCs/>
                <w:i/>
                <w:iCs/>
                <w:sz w:val="18"/>
                <w:szCs w:val="18"/>
              </w:rPr>
              <w:t>.0</w:t>
            </w:r>
            <w:r>
              <w:rPr>
                <w:b/>
                <w:bCs/>
                <w:i/>
                <w:iCs/>
                <w:sz w:val="18"/>
                <w:szCs w:val="18"/>
              </w:rPr>
              <w:t>5</w:t>
            </w:r>
            <w:r w:rsidR="00105E5A">
              <w:rPr>
                <w:b/>
                <w:bCs/>
                <w:i/>
                <w:iCs/>
                <w:sz w:val="18"/>
                <w:szCs w:val="18"/>
              </w:rPr>
              <w:t>.2012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BD14A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BD14A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 w:rsidTr="00891A8E">
        <w:trPr>
          <w:trHeight w:val="43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687683" w:rsidRDefault="00105E5A" w:rsidP="00F60239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105E5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Гармаев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Очирович</w:t>
            </w:r>
            <w:proofErr w:type="spellEnd"/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 w:rsidP="00757438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Россия</w:t>
            </w:r>
            <w:proofErr w:type="gramStart"/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,. </w:t>
            </w:r>
            <w:proofErr w:type="gramEnd"/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г. </w:t>
            </w:r>
            <w:r w:rsidR="00757438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Улан-Удэ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 w:rsidP="00F60239">
            <w:pPr>
              <w:spacing w:before="20" w:after="20"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является членом Совета директоров (наблюдательного совета) акционерного общества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757438" w:rsidP="00757438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23</w:t>
            </w:r>
            <w:r w:rsidR="00105E5A">
              <w:rPr>
                <w:b/>
                <w:bCs/>
                <w:i/>
                <w:iCs/>
                <w:sz w:val="18"/>
                <w:szCs w:val="18"/>
              </w:rPr>
              <w:t>.0</w:t>
            </w:r>
            <w:r>
              <w:rPr>
                <w:b/>
                <w:bCs/>
                <w:i/>
                <w:iCs/>
                <w:sz w:val="18"/>
                <w:szCs w:val="18"/>
              </w:rPr>
              <w:t>4</w:t>
            </w:r>
            <w:r w:rsidR="00105E5A">
              <w:rPr>
                <w:b/>
                <w:bCs/>
                <w:i/>
                <w:iCs/>
                <w:sz w:val="18"/>
                <w:szCs w:val="18"/>
              </w:rPr>
              <w:t>.201</w:t>
            </w:r>
            <w:r>
              <w:rPr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F60239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F60239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05E5A" w:rsidRPr="000F4F95" w:rsidRDefault="00105E5A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207A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Авдеев Анатолий Анатольевич</w:t>
            </w:r>
          </w:p>
          <w:p w:rsidR="00105E5A" w:rsidRDefault="00105E5A" w:rsidP="006207A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207A7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Россия</w:t>
            </w:r>
            <w:proofErr w:type="gramStart"/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,. </w:t>
            </w:r>
            <w:proofErr w:type="gramEnd"/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г. Москва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6207A7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является членом Совета директоров (наблюдательного совета) акционерного общества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F60239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30.06.2011</w:t>
            </w:r>
          </w:p>
          <w:p w:rsidR="00105E5A" w:rsidRDefault="00105E5A" w:rsidP="006207A7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207A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207A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272BD4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Галаев Магомед </w:t>
            </w:r>
            <w:proofErr w:type="spell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Арбиевич</w:t>
            </w:r>
            <w:proofErr w:type="spellEnd"/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4D3A2B" w:rsidRDefault="00105E5A" w:rsidP="00413B26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Россия, г. Москва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413B26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является членом Совета директоров (наблюдательного совета) акционерного общества</w:t>
            </w:r>
          </w:p>
          <w:p w:rsidR="00105E5A" w:rsidRDefault="00105E5A" w:rsidP="00413B26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  <w:p w:rsidR="00105E5A" w:rsidRPr="004D3A2B" w:rsidRDefault="00105E5A" w:rsidP="00397BE5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F60239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30.06.2011</w:t>
            </w:r>
          </w:p>
          <w:p w:rsidR="00105E5A" w:rsidRDefault="00105E5A" w:rsidP="00413B26">
            <w:pPr>
              <w:widowControl/>
              <w:ind w:firstLine="0"/>
              <w:rPr>
                <w:i/>
                <w:iCs/>
                <w:sz w:val="18"/>
                <w:szCs w:val="18"/>
              </w:rPr>
            </w:pPr>
          </w:p>
          <w:p w:rsidR="00105E5A" w:rsidRPr="008E6CD3" w:rsidRDefault="00105E5A" w:rsidP="002F2D26">
            <w:pPr>
              <w:widowControl/>
              <w:ind w:firstLine="0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18.08.2011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4D3A2B" w:rsidRDefault="00105E5A" w:rsidP="00413B26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4D3A2B" w:rsidRDefault="00105E5A" w:rsidP="00413B26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272BD4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 w:rsidP="00272BD4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72BD4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Москаленко Владимир Иванович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 w:rsidP="00413B26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272BD4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Россия, г. Москва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 w:rsidP="00413B26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272BD4">
              <w:rPr>
                <w:rStyle w:val="SUBST"/>
                <w:bCs/>
                <w:iCs/>
                <w:sz w:val="18"/>
                <w:szCs w:val="18"/>
              </w:rPr>
              <w:t>Лицо является членом Совета директоров (наблюдательного совета) акционерного общества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F60239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30.06.2011</w:t>
            </w:r>
          </w:p>
          <w:p w:rsidR="00105E5A" w:rsidRPr="00272BD4" w:rsidRDefault="00105E5A" w:rsidP="00413B26">
            <w:pPr>
              <w:widowControl/>
              <w:ind w:firstLine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 w:rsidP="00413B26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72BD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 w:rsidP="00413B26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72BD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72BD4" w:rsidRDefault="00105E5A" w:rsidP="00272BD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Слетов Андрей Александрович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Россия, г. </w:t>
            </w: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Москва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0F4F95">
              <w:rPr>
                <w:rStyle w:val="SUBST"/>
                <w:bCs/>
                <w:iCs/>
                <w:sz w:val="18"/>
                <w:szCs w:val="18"/>
              </w:rPr>
              <w:t>Лицо является членом Совета директоров (наблюдательного совета) акционерного общества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F60239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30.06.2011</w:t>
            </w:r>
          </w:p>
          <w:p w:rsidR="00105E5A" w:rsidRPr="00272BD4" w:rsidRDefault="00105E5A" w:rsidP="0097318F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F4F9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272BD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D5D1E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Ан </w:t>
            </w:r>
            <w:proofErr w:type="spellStart"/>
            <w:r w:rsidRPr="006D5D1E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Маргирин</w:t>
            </w: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а</w:t>
            </w:r>
            <w:proofErr w:type="spellEnd"/>
            <w:r w:rsidRPr="006D5D1E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Эн-Су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85F28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Россия, </w:t>
            </w:r>
            <w:proofErr w:type="spellStart"/>
            <w:r w:rsidRPr="00E85F28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г</w:t>
            </w:r>
            <w:proofErr w:type="gramStart"/>
            <w:r w:rsidRPr="00E85F28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.Х</w:t>
            </w:r>
            <w:proofErr w:type="gramEnd"/>
            <w:r w:rsidRPr="00E85F28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абаровск</w:t>
            </w:r>
            <w:proofErr w:type="spellEnd"/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8A3C03" w:rsidRDefault="00105E5A" w:rsidP="008A3C03">
            <w:pPr>
              <w:ind w:firstLine="0"/>
              <w:rPr>
                <w:rStyle w:val="SUBST"/>
                <w:bCs/>
                <w:iCs/>
                <w:sz w:val="18"/>
              </w:rPr>
            </w:pPr>
            <w:r w:rsidRPr="00E85F28">
              <w:rPr>
                <w:rStyle w:val="SUBST"/>
                <w:bCs/>
                <w:iCs/>
                <w:sz w:val="18"/>
                <w:szCs w:val="18"/>
              </w:rPr>
              <w:t xml:space="preserve">Лицо принадлежит  к той группе лиц, к которой принадлежит акционерное </w:t>
            </w:r>
            <w:r w:rsidRPr="008A3C03">
              <w:rPr>
                <w:rStyle w:val="SUBST"/>
                <w:b w:val="0"/>
                <w:bCs/>
                <w:i w:val="0"/>
                <w:iCs/>
                <w:sz w:val="18"/>
                <w:szCs w:val="18"/>
              </w:rPr>
              <w:t>общество</w:t>
            </w:r>
          </w:p>
          <w:p w:rsidR="00105E5A" w:rsidRPr="000F4F95" w:rsidRDefault="00105E5A" w:rsidP="0097318F">
            <w:pPr>
              <w:autoSpaceDE w:val="0"/>
              <w:autoSpaceDN w:val="0"/>
              <w:adjustRightInd w:val="0"/>
              <w:spacing w:before="20" w:after="20"/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337DD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20.07.2011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6337D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6337D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 w:rsidTr="002F2D26">
        <w:trPr>
          <w:trHeight w:val="389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272BD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proofErr w:type="spell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Неофитос</w:t>
            </w:r>
            <w:proofErr w:type="spellEnd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Савва</w:t>
            </w:r>
          </w:p>
          <w:p w:rsidR="00105E5A" w:rsidRDefault="00105E5A" w:rsidP="00272BD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  <w:p w:rsidR="00105E5A" w:rsidRPr="00936222" w:rsidRDefault="00105E5A" w:rsidP="00272BD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AF1F1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Кипр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, г. 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Лимассол</w:t>
            </w:r>
            <w:proofErr w:type="spellEnd"/>
          </w:p>
          <w:p w:rsidR="00105E5A" w:rsidRDefault="00105E5A" w:rsidP="00AF1F1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105E5A" w:rsidRPr="00AF1F17" w:rsidRDefault="00105E5A" w:rsidP="00AF1F17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117BBC">
            <w:pPr>
              <w:ind w:firstLine="0"/>
            </w:pPr>
            <w:r w:rsidRPr="002E5BEE">
              <w:rPr>
                <w:rStyle w:val="SUBST"/>
                <w:bCs/>
                <w:iCs/>
                <w:sz w:val="18"/>
                <w:szCs w:val="18"/>
              </w:rPr>
              <w:t>Лицо принадлежит  к той группе лиц, к которой принадлежит акционерное общество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117BBC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18.08.2011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337D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337D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272BD4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Диметра </w:t>
            </w:r>
            <w:proofErr w:type="spell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Папачилеос</w:t>
            </w:r>
            <w:proofErr w:type="spellEnd"/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936222" w:rsidRDefault="00105E5A" w:rsidP="00AF1F17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362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Кипр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, г. 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Лимассол</w:t>
            </w:r>
            <w:proofErr w:type="spellEnd"/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E5BEE" w:rsidRDefault="00105E5A" w:rsidP="00117BBC">
            <w:pPr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2E5BEE">
              <w:rPr>
                <w:rStyle w:val="SUBST"/>
                <w:bCs/>
                <w:iCs/>
                <w:sz w:val="18"/>
                <w:szCs w:val="18"/>
              </w:rPr>
              <w:t>Лицо принадлежит  к той группе лиц, к которой принадлежит акционерное общество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117BBC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18.08.2011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337D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337D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E712D">
            <w:pPr>
              <w:pStyle w:val="ConsCell"/>
              <w:widowControl/>
              <w:ind w:right="0"/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proofErr w:type="spellStart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Пивень</w:t>
            </w:r>
            <w:proofErr w:type="spellEnd"/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Геннадий Федорович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E712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C4325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119019, Россия,</w:t>
            </w:r>
          </w:p>
          <w:p w:rsidR="00105E5A" w:rsidRPr="005C4325" w:rsidRDefault="00105E5A" w:rsidP="006E712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5C4325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г. Москва, ул. Сивцев Вражек, д. 3, кв. 4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2E5BEE" w:rsidRDefault="00105E5A" w:rsidP="006E712D">
            <w:pPr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2E5BEE">
              <w:rPr>
                <w:rStyle w:val="SUBST"/>
                <w:bCs/>
                <w:iCs/>
                <w:sz w:val="18"/>
                <w:szCs w:val="18"/>
              </w:rPr>
              <w:t>Лицо принадлежит  к той группе лиц, к которой принадлежит акционерное общество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E712D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5C4325">
              <w:rPr>
                <w:b/>
                <w:bCs/>
                <w:i/>
                <w:iCs/>
                <w:sz w:val="18"/>
                <w:szCs w:val="18"/>
              </w:rPr>
              <w:t>31.08.2011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E712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E712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05E5A" w:rsidRPr="000F4F95" w:rsidTr="00A66330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Pr="000F4F95" w:rsidRDefault="00105E5A" w:rsidP="0097318F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5A" w:rsidRDefault="00105E5A" w:rsidP="00FB60F2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5C432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Давыдов Максим Александрович</w:t>
            </w:r>
          </w:p>
          <w:p w:rsidR="008A3C03" w:rsidRPr="008A3C03" w:rsidRDefault="008A3C03" w:rsidP="00FB60F2">
            <w:pPr>
              <w:pStyle w:val="ConsCell"/>
              <w:widowControl/>
              <w:ind w:right="0"/>
              <w:rPr>
                <w:rStyle w:val="SUBST"/>
                <w:rFonts w:ascii="Garamond" w:hAnsi="Garamond" w:cs="Times New Roman"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5A" w:rsidRDefault="00105E5A" w:rsidP="00FB60F2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5C4325">
              <w:rPr>
                <w:rStyle w:val="apple-style-span"/>
                <w:rFonts w:ascii="Times New Roman" w:hAnsi="Times New Roman" w:cs="Times New Roman"/>
                <w:b/>
                <w:bCs/>
                <w:i/>
                <w:color w:val="333333"/>
                <w:sz w:val="18"/>
                <w:szCs w:val="18"/>
              </w:rPr>
              <w:t>117279</w:t>
            </w:r>
            <w:r w:rsidRPr="005C432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,Россия,</w:t>
            </w:r>
          </w:p>
          <w:p w:rsidR="00105E5A" w:rsidRPr="005C4325" w:rsidRDefault="00105E5A" w:rsidP="00FB60F2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sz w:val="18"/>
                <w:szCs w:val="18"/>
                <w:highlight w:val="yellow"/>
              </w:rPr>
            </w:pPr>
            <w:r w:rsidRPr="005C432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г. Москва, ул. Миклухо-Маклая д.30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, </w:t>
            </w:r>
            <w:r w:rsidRPr="005C432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кв.328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5A" w:rsidRPr="005E352C" w:rsidRDefault="00105E5A" w:rsidP="00FB60F2">
            <w:pPr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5E352C">
              <w:rPr>
                <w:rStyle w:val="SUBST"/>
                <w:bCs/>
                <w:iCs/>
                <w:sz w:val="18"/>
                <w:szCs w:val="18"/>
              </w:rPr>
              <w:t>Лицо принадлежит  к той группе лиц, к которой принадлежит акционерное общество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5A" w:rsidRDefault="00105E5A" w:rsidP="00FB60F2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25.11.2011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FB60F2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E5A" w:rsidRDefault="00105E5A" w:rsidP="006E712D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8A3C03" w:rsidRPr="000F4F95" w:rsidTr="00A66330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C03" w:rsidRPr="000F4F95" w:rsidRDefault="008A3C03" w:rsidP="0097318F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C03" w:rsidRPr="008A3C03" w:rsidRDefault="008A3C03" w:rsidP="008A3C03">
            <w:pPr>
              <w:pStyle w:val="ConsCell"/>
              <w:widowControl/>
              <w:ind w:right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Чертков Антон Геннадьевич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C03" w:rsidRDefault="008A3C03" w:rsidP="00FB60F2">
            <w:pPr>
              <w:pStyle w:val="ConsCell"/>
              <w:widowControl/>
              <w:ind w:right="0"/>
              <w:rPr>
                <w:rStyle w:val="apple-style-span"/>
                <w:rFonts w:ascii="Times New Roman" w:hAnsi="Times New Roman" w:cs="Times New Roman"/>
                <w:b/>
                <w:bCs/>
                <w:i/>
                <w:color w:val="333333"/>
                <w:sz w:val="18"/>
                <w:szCs w:val="18"/>
              </w:rPr>
            </w:pPr>
            <w:r w:rsidRPr="000F4F95"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Россия, г. </w:t>
            </w:r>
            <w:r>
              <w:rPr>
                <w:rStyle w:val="SUBST"/>
                <w:rFonts w:ascii="Times New Roman" w:hAnsi="Times New Roman" w:cs="Times New Roman"/>
                <w:bCs/>
                <w:iCs/>
                <w:sz w:val="18"/>
                <w:szCs w:val="18"/>
              </w:rPr>
              <w:t>Москва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C03" w:rsidRPr="005E352C" w:rsidRDefault="008A3C03" w:rsidP="00694C2C">
            <w:pPr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5E352C">
              <w:rPr>
                <w:rStyle w:val="SUBST"/>
                <w:bCs/>
                <w:iCs/>
                <w:sz w:val="18"/>
                <w:szCs w:val="18"/>
              </w:rPr>
              <w:t>Лицо принадлежит  к той группе лиц, к которой принадлежит акционерное общество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C03" w:rsidRPr="00A66330" w:rsidRDefault="00A66330" w:rsidP="00A66330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31</w:t>
            </w:r>
            <w:r w:rsidR="008A3C03">
              <w:rPr>
                <w:b/>
                <w:bCs/>
                <w:i/>
                <w:iCs/>
                <w:sz w:val="18"/>
                <w:szCs w:val="18"/>
              </w:rPr>
              <w:t>.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1</w:t>
            </w:r>
            <w:r>
              <w:rPr>
                <w:b/>
                <w:bCs/>
                <w:i/>
                <w:iCs/>
                <w:sz w:val="18"/>
                <w:szCs w:val="18"/>
              </w:rPr>
              <w:t>0.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2011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C03" w:rsidRDefault="008A3C03" w:rsidP="00694C2C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C03" w:rsidRDefault="008A3C03" w:rsidP="00694C2C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57438" w:rsidRPr="000F4F95">
        <w:trPr>
          <w:trHeight w:val="24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38" w:rsidRPr="000F4F95" w:rsidRDefault="00757438" w:rsidP="0097318F">
            <w:pPr>
              <w:pStyle w:val="ConsCell"/>
              <w:widowControl/>
              <w:numPr>
                <w:ilvl w:val="0"/>
                <w:numId w:val="1"/>
              </w:numPr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38" w:rsidRPr="005C4325" w:rsidRDefault="00757438" w:rsidP="00757438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5743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Емельяненко Евгени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й</w:t>
            </w:r>
            <w:r w:rsidRPr="0075743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Павлович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38" w:rsidRPr="005C4325" w:rsidRDefault="00757438" w:rsidP="00FB60F2">
            <w:pPr>
              <w:pStyle w:val="ConsCell"/>
              <w:widowControl/>
              <w:ind w:right="0"/>
              <w:rPr>
                <w:rStyle w:val="apple-style-span"/>
                <w:rFonts w:ascii="Times New Roman" w:hAnsi="Times New Roman" w:cs="Times New Roman"/>
                <w:b/>
                <w:bCs/>
                <w:i/>
                <w:color w:val="333333"/>
                <w:sz w:val="18"/>
                <w:szCs w:val="18"/>
              </w:rPr>
            </w:pPr>
            <w:r>
              <w:rPr>
                <w:rStyle w:val="apple-style-span"/>
                <w:rFonts w:ascii="Times New Roman" w:hAnsi="Times New Roman" w:cs="Times New Roman"/>
                <w:b/>
                <w:bCs/>
                <w:i/>
                <w:color w:val="333333"/>
                <w:sz w:val="18"/>
                <w:szCs w:val="18"/>
              </w:rPr>
              <w:t xml:space="preserve">Россия, </w:t>
            </w:r>
            <w:proofErr w:type="spellStart"/>
            <w:r>
              <w:rPr>
                <w:rStyle w:val="apple-style-span"/>
                <w:rFonts w:ascii="Times New Roman" w:hAnsi="Times New Roman" w:cs="Times New Roman"/>
                <w:b/>
                <w:bCs/>
                <w:i/>
                <w:color w:val="333333"/>
                <w:sz w:val="18"/>
                <w:szCs w:val="18"/>
              </w:rPr>
              <w:t>г</w:t>
            </w:r>
            <w:proofErr w:type="gramStart"/>
            <w:r>
              <w:rPr>
                <w:rStyle w:val="apple-style-span"/>
                <w:rFonts w:ascii="Times New Roman" w:hAnsi="Times New Roman" w:cs="Times New Roman"/>
                <w:b/>
                <w:bCs/>
                <w:i/>
                <w:color w:val="333333"/>
                <w:sz w:val="18"/>
                <w:szCs w:val="18"/>
              </w:rPr>
              <w:t>.Х</w:t>
            </w:r>
            <w:proofErr w:type="gramEnd"/>
            <w:r>
              <w:rPr>
                <w:rStyle w:val="apple-style-span"/>
                <w:rFonts w:ascii="Times New Roman" w:hAnsi="Times New Roman" w:cs="Times New Roman"/>
                <w:b/>
                <w:bCs/>
                <w:i/>
                <w:color w:val="333333"/>
                <w:sz w:val="18"/>
                <w:szCs w:val="18"/>
              </w:rPr>
              <w:t>абаровск</w:t>
            </w:r>
            <w:proofErr w:type="spellEnd"/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38" w:rsidRPr="005E352C" w:rsidRDefault="00757438" w:rsidP="00694C2C">
            <w:pPr>
              <w:ind w:firstLine="0"/>
              <w:rPr>
                <w:rStyle w:val="SUBST"/>
                <w:bCs/>
                <w:iCs/>
                <w:sz w:val="18"/>
                <w:szCs w:val="18"/>
              </w:rPr>
            </w:pPr>
            <w:r w:rsidRPr="005E352C">
              <w:rPr>
                <w:rStyle w:val="SUBST"/>
                <w:bCs/>
                <w:iCs/>
                <w:sz w:val="18"/>
                <w:szCs w:val="18"/>
              </w:rPr>
              <w:t>Лицо принадлежит  к той группе лиц, к которой принадлежит акционерное общество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38" w:rsidRDefault="00757438" w:rsidP="00757438">
            <w:pPr>
              <w:widowControl/>
              <w:ind w:firstLine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25.05.2012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38" w:rsidRDefault="00757438" w:rsidP="00694C2C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38" w:rsidRDefault="00757438" w:rsidP="00694C2C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</w:tbl>
    <w:p w:rsidR="0044632A" w:rsidRDefault="0044632A" w:rsidP="00305DA5">
      <w:pPr>
        <w:pStyle w:val="ConsNonformat"/>
        <w:widowControl/>
        <w:ind w:right="0"/>
        <w:jc w:val="both"/>
      </w:pPr>
    </w:p>
    <w:sectPr w:rsidR="0044632A" w:rsidSect="004C32AB">
      <w:footerReference w:type="default" r:id="rId9"/>
      <w:pgSz w:w="16838" w:h="11906" w:orient="landscape" w:code="9"/>
      <w:pgMar w:top="540" w:right="567" w:bottom="851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C9E" w:rsidRDefault="00471C9E">
      <w:pPr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471C9E" w:rsidRDefault="00471C9E">
      <w:pPr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32A" w:rsidRDefault="00817337">
    <w:pPr>
      <w:pStyle w:val="ab"/>
      <w:framePr w:wrap="auto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44632A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E6CD3">
      <w:rPr>
        <w:rStyle w:val="ad"/>
        <w:noProof/>
      </w:rPr>
      <w:t>2</w:t>
    </w:r>
    <w:r>
      <w:rPr>
        <w:rStyle w:val="ad"/>
      </w:rPr>
      <w:fldChar w:fldCharType="end"/>
    </w:r>
  </w:p>
  <w:p w:rsidR="0044632A" w:rsidRDefault="0044632A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32A" w:rsidRDefault="00817337">
    <w:pPr>
      <w:pStyle w:val="ab"/>
      <w:jc w:val="right"/>
      <w:rPr>
        <w:sz w:val="22"/>
        <w:szCs w:val="22"/>
      </w:rPr>
    </w:pPr>
    <w:r>
      <w:rPr>
        <w:rStyle w:val="ad"/>
      </w:rPr>
      <w:fldChar w:fldCharType="begin"/>
    </w:r>
    <w:r w:rsidR="0044632A">
      <w:rPr>
        <w:rStyle w:val="ad"/>
      </w:rPr>
      <w:instrText xml:space="preserve"> PAGE </w:instrText>
    </w:r>
    <w:r>
      <w:rPr>
        <w:rStyle w:val="ad"/>
      </w:rPr>
      <w:fldChar w:fldCharType="separate"/>
    </w:r>
    <w:r w:rsidR="00106AFD">
      <w:rPr>
        <w:rStyle w:val="ad"/>
        <w:noProof/>
      </w:rPr>
      <w:t>3</w:t>
    </w:r>
    <w:r>
      <w:rPr>
        <w:rStyle w:val="ad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C9E" w:rsidRDefault="00471C9E">
      <w:pPr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471C9E" w:rsidRDefault="00471C9E">
      <w:pPr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9D3"/>
    <w:multiLevelType w:val="hybridMultilevel"/>
    <w:tmpl w:val="1088A0FE"/>
    <w:lvl w:ilvl="0" w:tplc="5A168E06">
      <w:start w:val="5"/>
      <w:numFmt w:val="none"/>
      <w:lvlText w:val=""/>
      <w:lvlJc w:val="left"/>
      <w:pPr>
        <w:tabs>
          <w:tab w:val="num" w:pos="0"/>
        </w:tabs>
        <w:ind w:hanging="567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D64580D"/>
    <w:multiLevelType w:val="hybridMultilevel"/>
    <w:tmpl w:val="88FA4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DD681D"/>
    <w:multiLevelType w:val="hybridMultilevel"/>
    <w:tmpl w:val="FAE84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387752"/>
    <w:multiLevelType w:val="hybridMultilevel"/>
    <w:tmpl w:val="CD9698E4"/>
    <w:lvl w:ilvl="0" w:tplc="4010002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44C4B5D"/>
    <w:multiLevelType w:val="hybridMultilevel"/>
    <w:tmpl w:val="E6EA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8D12F3C"/>
    <w:multiLevelType w:val="hybridMultilevel"/>
    <w:tmpl w:val="BFB63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AD3412A"/>
    <w:multiLevelType w:val="hybridMultilevel"/>
    <w:tmpl w:val="650C12FE"/>
    <w:lvl w:ilvl="0" w:tplc="700E4C9A">
      <w:start w:val="4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3BAF7278"/>
    <w:multiLevelType w:val="hybridMultilevel"/>
    <w:tmpl w:val="4CFE1DC0"/>
    <w:lvl w:ilvl="0" w:tplc="CE52D04C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/>
        <w:bCs/>
        <w:i/>
        <w:iCs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F0E3E8D"/>
    <w:multiLevelType w:val="hybridMultilevel"/>
    <w:tmpl w:val="CAB2ADA2"/>
    <w:lvl w:ilvl="0" w:tplc="F398C02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C342DDA"/>
    <w:multiLevelType w:val="hybridMultilevel"/>
    <w:tmpl w:val="6FA0C3FC"/>
    <w:lvl w:ilvl="0" w:tplc="CD2CA7E6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>
    <w:nsid w:val="4E5A20F9"/>
    <w:multiLevelType w:val="hybridMultilevel"/>
    <w:tmpl w:val="36C8F8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332787F"/>
    <w:multiLevelType w:val="hybridMultilevel"/>
    <w:tmpl w:val="D61EE1BC"/>
    <w:lvl w:ilvl="0" w:tplc="A27C1810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>
    <w:nsid w:val="54E9445E"/>
    <w:multiLevelType w:val="multilevel"/>
    <w:tmpl w:val="819E1C8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/>
        <w:bCs/>
        <w:i/>
        <w:iCs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6220580"/>
    <w:multiLevelType w:val="hybridMultilevel"/>
    <w:tmpl w:val="6F4C45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72423A"/>
    <w:multiLevelType w:val="hybridMultilevel"/>
    <w:tmpl w:val="D996CE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B1F55AA"/>
    <w:multiLevelType w:val="hybridMultilevel"/>
    <w:tmpl w:val="518839EE"/>
    <w:lvl w:ilvl="0" w:tplc="D318E8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>
    <w:nsid w:val="72FA3121"/>
    <w:multiLevelType w:val="hybridMultilevel"/>
    <w:tmpl w:val="040EF0BE"/>
    <w:lvl w:ilvl="0" w:tplc="5F441EEE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7">
    <w:nsid w:val="731E186A"/>
    <w:multiLevelType w:val="hybridMultilevel"/>
    <w:tmpl w:val="819E1C84"/>
    <w:lvl w:ilvl="0" w:tplc="F20EC22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/>
        <w:bCs/>
        <w:i/>
        <w:iCs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7DE3FD9"/>
    <w:multiLevelType w:val="hybridMultilevel"/>
    <w:tmpl w:val="37784224"/>
    <w:lvl w:ilvl="0" w:tplc="5F441EEE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2"/>
  </w:num>
  <w:num w:numId="13">
    <w:abstractNumId w:val="14"/>
  </w:num>
  <w:num w:numId="14">
    <w:abstractNumId w:val="10"/>
  </w:num>
  <w:num w:numId="15">
    <w:abstractNumId w:val="1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2"/>
  </w:num>
  <w:num w:numId="20">
    <w:abstractNumId w:val="11"/>
  </w:num>
  <w:num w:numId="21">
    <w:abstractNumId w:val="9"/>
  </w:num>
  <w:num w:numId="22">
    <w:abstractNumId w:val="6"/>
  </w:num>
  <w:num w:numId="23">
    <w:abstractNumId w:val="16"/>
  </w:num>
  <w:num w:numId="2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5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defaultTabStop w:val="708"/>
  <w:doNotHyphenateCaps/>
  <w:drawingGridHorizontalSpacing w:val="18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22"/>
    <w:rsid w:val="00000CA1"/>
    <w:rsid w:val="00001C8D"/>
    <w:rsid w:val="000313E7"/>
    <w:rsid w:val="00045DF6"/>
    <w:rsid w:val="00047E65"/>
    <w:rsid w:val="00053DE8"/>
    <w:rsid w:val="00060DE5"/>
    <w:rsid w:val="00065749"/>
    <w:rsid w:val="00071956"/>
    <w:rsid w:val="000824A3"/>
    <w:rsid w:val="000F4F95"/>
    <w:rsid w:val="000F7C4B"/>
    <w:rsid w:val="001022FD"/>
    <w:rsid w:val="00105E5A"/>
    <w:rsid w:val="00106AFD"/>
    <w:rsid w:val="001107CC"/>
    <w:rsid w:val="001131C9"/>
    <w:rsid w:val="00117BBC"/>
    <w:rsid w:val="00151444"/>
    <w:rsid w:val="001538EA"/>
    <w:rsid w:val="0016668C"/>
    <w:rsid w:val="001714BA"/>
    <w:rsid w:val="001A1EFC"/>
    <w:rsid w:val="001F2B10"/>
    <w:rsid w:val="00212D49"/>
    <w:rsid w:val="0021680C"/>
    <w:rsid w:val="00272BD4"/>
    <w:rsid w:val="00290CDF"/>
    <w:rsid w:val="002B0A07"/>
    <w:rsid w:val="002C6D10"/>
    <w:rsid w:val="002D12DF"/>
    <w:rsid w:val="002D75C1"/>
    <w:rsid w:val="002E0145"/>
    <w:rsid w:val="002F2D26"/>
    <w:rsid w:val="003042D3"/>
    <w:rsid w:val="00305DA5"/>
    <w:rsid w:val="00332E7A"/>
    <w:rsid w:val="00334435"/>
    <w:rsid w:val="0033645C"/>
    <w:rsid w:val="00340C51"/>
    <w:rsid w:val="00340ED8"/>
    <w:rsid w:val="0035065D"/>
    <w:rsid w:val="003506A2"/>
    <w:rsid w:val="00351D8B"/>
    <w:rsid w:val="00357883"/>
    <w:rsid w:val="00357DB8"/>
    <w:rsid w:val="003742E7"/>
    <w:rsid w:val="0038523E"/>
    <w:rsid w:val="00395496"/>
    <w:rsid w:val="00397BE5"/>
    <w:rsid w:val="003A48E3"/>
    <w:rsid w:val="003D48EF"/>
    <w:rsid w:val="003E7079"/>
    <w:rsid w:val="004067F6"/>
    <w:rsid w:val="00413B26"/>
    <w:rsid w:val="00435287"/>
    <w:rsid w:val="00442F2D"/>
    <w:rsid w:val="0044632A"/>
    <w:rsid w:val="00452CA3"/>
    <w:rsid w:val="00471C9E"/>
    <w:rsid w:val="004807DC"/>
    <w:rsid w:val="004A032A"/>
    <w:rsid w:val="004C32AB"/>
    <w:rsid w:val="004D0886"/>
    <w:rsid w:val="004D15B6"/>
    <w:rsid w:val="004D3A2B"/>
    <w:rsid w:val="0050741C"/>
    <w:rsid w:val="0051557F"/>
    <w:rsid w:val="005170AE"/>
    <w:rsid w:val="00524BF4"/>
    <w:rsid w:val="005422E1"/>
    <w:rsid w:val="005530BA"/>
    <w:rsid w:val="00561999"/>
    <w:rsid w:val="005814A2"/>
    <w:rsid w:val="00585605"/>
    <w:rsid w:val="005A6AE8"/>
    <w:rsid w:val="005C3497"/>
    <w:rsid w:val="005E2A5E"/>
    <w:rsid w:val="005E352C"/>
    <w:rsid w:val="005E39BB"/>
    <w:rsid w:val="006031C8"/>
    <w:rsid w:val="00611ADC"/>
    <w:rsid w:val="006153ED"/>
    <w:rsid w:val="006207A7"/>
    <w:rsid w:val="00623BBF"/>
    <w:rsid w:val="006337DD"/>
    <w:rsid w:val="006519E5"/>
    <w:rsid w:val="00655805"/>
    <w:rsid w:val="00657E4E"/>
    <w:rsid w:val="00672899"/>
    <w:rsid w:val="00687683"/>
    <w:rsid w:val="00696CCB"/>
    <w:rsid w:val="006C5D5E"/>
    <w:rsid w:val="006D49DC"/>
    <w:rsid w:val="006D5D1E"/>
    <w:rsid w:val="006E7446"/>
    <w:rsid w:val="006F6EB6"/>
    <w:rsid w:val="006F7A41"/>
    <w:rsid w:val="00701063"/>
    <w:rsid w:val="0070472E"/>
    <w:rsid w:val="00713FA6"/>
    <w:rsid w:val="00714A30"/>
    <w:rsid w:val="007226DA"/>
    <w:rsid w:val="00725468"/>
    <w:rsid w:val="0072664D"/>
    <w:rsid w:val="00732EFD"/>
    <w:rsid w:val="007334FC"/>
    <w:rsid w:val="00741E25"/>
    <w:rsid w:val="00743A7F"/>
    <w:rsid w:val="00751AC5"/>
    <w:rsid w:val="00757438"/>
    <w:rsid w:val="0078142E"/>
    <w:rsid w:val="007B5DF5"/>
    <w:rsid w:val="007C2D42"/>
    <w:rsid w:val="007C3586"/>
    <w:rsid w:val="007E2286"/>
    <w:rsid w:val="007F5DC5"/>
    <w:rsid w:val="008017A5"/>
    <w:rsid w:val="00803739"/>
    <w:rsid w:val="0081659B"/>
    <w:rsid w:val="00817337"/>
    <w:rsid w:val="0081742C"/>
    <w:rsid w:val="00821BE3"/>
    <w:rsid w:val="00847157"/>
    <w:rsid w:val="00854F95"/>
    <w:rsid w:val="008632AE"/>
    <w:rsid w:val="00880596"/>
    <w:rsid w:val="008874AA"/>
    <w:rsid w:val="00891A8E"/>
    <w:rsid w:val="008A2245"/>
    <w:rsid w:val="008A3C03"/>
    <w:rsid w:val="008A719B"/>
    <w:rsid w:val="008D7F1C"/>
    <w:rsid w:val="008E2003"/>
    <w:rsid w:val="008E6CD3"/>
    <w:rsid w:val="008E6EFC"/>
    <w:rsid w:val="008F30E9"/>
    <w:rsid w:val="008F7358"/>
    <w:rsid w:val="00910AC4"/>
    <w:rsid w:val="00921662"/>
    <w:rsid w:val="00932555"/>
    <w:rsid w:val="00933875"/>
    <w:rsid w:val="00936222"/>
    <w:rsid w:val="00954E4F"/>
    <w:rsid w:val="0096076A"/>
    <w:rsid w:val="00965A7A"/>
    <w:rsid w:val="0097318F"/>
    <w:rsid w:val="00977D63"/>
    <w:rsid w:val="00983536"/>
    <w:rsid w:val="00996511"/>
    <w:rsid w:val="009A27A7"/>
    <w:rsid w:val="009A5AB3"/>
    <w:rsid w:val="009B2D17"/>
    <w:rsid w:val="009C219E"/>
    <w:rsid w:val="009D3222"/>
    <w:rsid w:val="009F15EC"/>
    <w:rsid w:val="00A02F89"/>
    <w:rsid w:val="00A16E89"/>
    <w:rsid w:val="00A45206"/>
    <w:rsid w:val="00A51393"/>
    <w:rsid w:val="00A56211"/>
    <w:rsid w:val="00A64AB7"/>
    <w:rsid w:val="00A66330"/>
    <w:rsid w:val="00A75AAB"/>
    <w:rsid w:val="00A8219A"/>
    <w:rsid w:val="00A85753"/>
    <w:rsid w:val="00A85E53"/>
    <w:rsid w:val="00AA58FB"/>
    <w:rsid w:val="00AB41E1"/>
    <w:rsid w:val="00AD1F1C"/>
    <w:rsid w:val="00AE0017"/>
    <w:rsid w:val="00AE1455"/>
    <w:rsid w:val="00AE2BF9"/>
    <w:rsid w:val="00AF1F17"/>
    <w:rsid w:val="00AF6EC1"/>
    <w:rsid w:val="00B03A5D"/>
    <w:rsid w:val="00B16C99"/>
    <w:rsid w:val="00B17DA0"/>
    <w:rsid w:val="00B23A1A"/>
    <w:rsid w:val="00B32051"/>
    <w:rsid w:val="00B53C01"/>
    <w:rsid w:val="00B81C83"/>
    <w:rsid w:val="00B82709"/>
    <w:rsid w:val="00B84185"/>
    <w:rsid w:val="00BC0F42"/>
    <w:rsid w:val="00BC1889"/>
    <w:rsid w:val="00BC6FDB"/>
    <w:rsid w:val="00BD0EE6"/>
    <w:rsid w:val="00BD3F33"/>
    <w:rsid w:val="00BE404D"/>
    <w:rsid w:val="00BE4434"/>
    <w:rsid w:val="00BF59DE"/>
    <w:rsid w:val="00C47FA9"/>
    <w:rsid w:val="00C722BA"/>
    <w:rsid w:val="00C73482"/>
    <w:rsid w:val="00C82765"/>
    <w:rsid w:val="00C84E56"/>
    <w:rsid w:val="00C9457E"/>
    <w:rsid w:val="00CA6134"/>
    <w:rsid w:val="00CC01C8"/>
    <w:rsid w:val="00CD5740"/>
    <w:rsid w:val="00CE4836"/>
    <w:rsid w:val="00CF15F1"/>
    <w:rsid w:val="00D0046C"/>
    <w:rsid w:val="00D010E7"/>
    <w:rsid w:val="00D0479F"/>
    <w:rsid w:val="00D27B07"/>
    <w:rsid w:val="00D67DF1"/>
    <w:rsid w:val="00D82948"/>
    <w:rsid w:val="00D909C5"/>
    <w:rsid w:val="00DB401C"/>
    <w:rsid w:val="00DE2898"/>
    <w:rsid w:val="00DF0504"/>
    <w:rsid w:val="00DF3AAB"/>
    <w:rsid w:val="00E00180"/>
    <w:rsid w:val="00E65A90"/>
    <w:rsid w:val="00E7485A"/>
    <w:rsid w:val="00E7515B"/>
    <w:rsid w:val="00E85F28"/>
    <w:rsid w:val="00E96A75"/>
    <w:rsid w:val="00F01A2F"/>
    <w:rsid w:val="00F01C47"/>
    <w:rsid w:val="00F06290"/>
    <w:rsid w:val="00F063F0"/>
    <w:rsid w:val="00F51506"/>
    <w:rsid w:val="00F60239"/>
    <w:rsid w:val="00F60B0F"/>
    <w:rsid w:val="00F70D20"/>
    <w:rsid w:val="00F71A68"/>
    <w:rsid w:val="00F77C59"/>
    <w:rsid w:val="00FD5222"/>
    <w:rsid w:val="00FE0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Indent 2" w:unhideWhenUsed="1"/>
    <w:lsdException w:name="Body Text Indent 3" w:unhideWhenUsed="1"/>
    <w:lsdException w:name="Block Text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B82709"/>
    <w:pPr>
      <w:widowControl w:val="0"/>
      <w:ind w:firstLine="720"/>
    </w:pPr>
  </w:style>
  <w:style w:type="paragraph" w:styleId="1">
    <w:name w:val="heading 1"/>
    <w:basedOn w:val="a"/>
    <w:next w:val="a"/>
    <w:link w:val="1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0"/>
    </w:pPr>
    <w:rPr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1"/>
    </w:pPr>
    <w:rPr>
      <w:sz w:val="18"/>
      <w:szCs w:val="18"/>
    </w:rPr>
  </w:style>
  <w:style w:type="paragraph" w:styleId="3">
    <w:name w:val="heading 3"/>
    <w:basedOn w:val="a"/>
    <w:next w:val="a"/>
    <w:link w:val="3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2"/>
    </w:pPr>
    <w:rPr>
      <w:sz w:val="18"/>
      <w:szCs w:val="18"/>
    </w:rPr>
  </w:style>
  <w:style w:type="paragraph" w:styleId="4">
    <w:name w:val="heading 4"/>
    <w:basedOn w:val="a"/>
    <w:next w:val="a"/>
    <w:link w:val="4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3"/>
    </w:pPr>
    <w:rPr>
      <w:sz w:val="18"/>
      <w:szCs w:val="18"/>
    </w:rPr>
  </w:style>
  <w:style w:type="paragraph" w:styleId="5">
    <w:name w:val="heading 5"/>
    <w:basedOn w:val="a"/>
    <w:next w:val="a"/>
    <w:link w:val="5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4"/>
    </w:pPr>
    <w:rPr>
      <w:sz w:val="18"/>
      <w:szCs w:val="18"/>
    </w:rPr>
  </w:style>
  <w:style w:type="paragraph" w:styleId="6">
    <w:name w:val="heading 6"/>
    <w:basedOn w:val="a"/>
    <w:next w:val="a"/>
    <w:link w:val="6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5"/>
    </w:pPr>
    <w:rPr>
      <w:sz w:val="18"/>
      <w:szCs w:val="18"/>
    </w:rPr>
  </w:style>
  <w:style w:type="paragraph" w:styleId="7">
    <w:name w:val="heading 7"/>
    <w:basedOn w:val="a"/>
    <w:next w:val="a"/>
    <w:link w:val="7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6"/>
    </w:pPr>
    <w:rPr>
      <w:sz w:val="18"/>
      <w:szCs w:val="18"/>
    </w:rPr>
  </w:style>
  <w:style w:type="paragraph" w:styleId="8">
    <w:name w:val="heading 8"/>
    <w:basedOn w:val="a"/>
    <w:next w:val="a"/>
    <w:link w:val="8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7"/>
    </w:pPr>
    <w:rPr>
      <w:sz w:val="18"/>
      <w:szCs w:val="18"/>
    </w:rPr>
  </w:style>
  <w:style w:type="paragraph" w:styleId="9">
    <w:name w:val="heading 9"/>
    <w:basedOn w:val="a"/>
    <w:next w:val="a"/>
    <w:link w:val="9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8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eastAsia="Times New Roman" w:hAnsi="Cambria" w:cs="Times New Roman"/>
    </w:rPr>
  </w:style>
  <w:style w:type="paragraph" w:styleId="a3">
    <w:name w:val="Balloon Text"/>
    <w:basedOn w:val="a"/>
    <w:link w:val="a4"/>
    <w:uiPriority w:val="99"/>
    <w:semiHidden/>
    <w:pPr>
      <w:widowControl/>
      <w:ind w:firstLin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character" w:customStyle="1" w:styleId="SUBST">
    <w:name w:val="__SUBST"/>
    <w:uiPriority w:val="99"/>
    <w:rPr>
      <w:b/>
      <w:i/>
      <w:sz w:val="20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11">
    <w:name w:val="Заголовок 11"/>
    <w:uiPriority w:val="99"/>
    <w:pPr>
      <w:widowControl w:val="0"/>
      <w:autoSpaceDE w:val="0"/>
      <w:autoSpaceDN w:val="0"/>
      <w:adjustRightInd w:val="0"/>
      <w:spacing w:before="480" w:after="80"/>
      <w:jc w:val="center"/>
    </w:pPr>
    <w:rPr>
      <w:b/>
      <w:bCs/>
      <w:sz w:val="28"/>
      <w:szCs w:val="28"/>
    </w:rPr>
  </w:style>
  <w:style w:type="paragraph" w:styleId="a6">
    <w:name w:val="Body Text"/>
    <w:aliases w:val="bt,Bodytext,AvtalBr,BodyText,AvtalBr + 11 pt,All caps,Justified,First line:  9 cm + ..."/>
    <w:basedOn w:val="a"/>
    <w:link w:val="a7"/>
    <w:uiPriority w:val="99"/>
    <w:pPr>
      <w:widowControl/>
      <w:ind w:firstLine="0"/>
    </w:pPr>
    <w:rPr>
      <w:sz w:val="18"/>
      <w:szCs w:val="18"/>
    </w:rPr>
  </w:style>
  <w:style w:type="character" w:customStyle="1" w:styleId="a7">
    <w:name w:val="Основной текст Знак"/>
    <w:aliases w:val="bt Знак,Bodytext Знак,AvtalBr Знак,BodyText Знак,AvtalBr + 11 pt Знак,All caps Знак,Justified Знак,First line:  9 cm + ...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character" w:styleId="a8">
    <w:name w:val="FollowedHyperlink"/>
    <w:basedOn w:val="a0"/>
    <w:uiPriority w:val="99"/>
    <w:rPr>
      <w:rFonts w:cs="Times New Roman"/>
      <w:color w:val="800080"/>
      <w:u w:val="single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adjustRightInd w:val="0"/>
      <w:spacing w:before="20" w:after="20"/>
      <w:ind w:firstLine="0"/>
    </w:pPr>
    <w:rPr>
      <w:sz w:val="18"/>
      <w:szCs w:val="1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pPr>
      <w:autoSpaceDE w:val="0"/>
      <w:autoSpaceDN w:val="0"/>
      <w:adjustRightInd w:val="0"/>
      <w:spacing w:before="20" w:after="20"/>
      <w:ind w:firstLine="0"/>
    </w:pPr>
    <w:rPr>
      <w:sz w:val="18"/>
      <w:szCs w:val="1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9">
    <w:name w:val="header"/>
    <w:basedOn w:val="a"/>
    <w:link w:val="aa"/>
    <w:uiPriority w:val="99"/>
    <w:pPr>
      <w:widowControl/>
      <w:tabs>
        <w:tab w:val="center" w:pos="4677"/>
        <w:tab w:val="right" w:pos="9355"/>
      </w:tabs>
      <w:autoSpaceDE w:val="0"/>
      <w:autoSpaceDN w:val="0"/>
      <w:ind w:firstLine="0"/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footer"/>
    <w:basedOn w:val="a"/>
    <w:link w:val="ac"/>
    <w:uiPriority w:val="99"/>
    <w:pPr>
      <w:widowControl/>
      <w:tabs>
        <w:tab w:val="center" w:pos="4677"/>
        <w:tab w:val="right" w:pos="9355"/>
      </w:tabs>
      <w:ind w:firstLine="0"/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character" w:styleId="ad">
    <w:name w:val="page number"/>
    <w:basedOn w:val="a0"/>
    <w:uiPriority w:val="99"/>
    <w:rPr>
      <w:rFonts w:cs="Times New Roman"/>
    </w:rPr>
  </w:style>
  <w:style w:type="paragraph" w:styleId="ae">
    <w:name w:val="footnote text"/>
    <w:basedOn w:val="a"/>
    <w:link w:val="af"/>
    <w:uiPriority w:val="99"/>
    <w:semiHidden/>
    <w:pPr>
      <w:widowControl/>
      <w:ind w:firstLine="0"/>
    </w:pPr>
  </w:style>
  <w:style w:type="character" w:customStyle="1" w:styleId="af">
    <w:name w:val="Текст сноски Знак"/>
    <w:basedOn w:val="a0"/>
    <w:link w:val="ae"/>
    <w:uiPriority w:val="99"/>
    <w:semiHidden/>
    <w:locked/>
    <w:rPr>
      <w:rFonts w:cs="Times New Roman"/>
      <w:sz w:val="20"/>
      <w:szCs w:val="20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1">
    <w:name w:val="Body Text Indent"/>
    <w:basedOn w:val="a"/>
    <w:link w:val="af2"/>
    <w:uiPriority w:val="99"/>
    <w:rsid w:val="0081742C"/>
    <w:pPr>
      <w:widowControl/>
      <w:spacing w:after="120"/>
      <w:ind w:left="283" w:firstLine="0"/>
    </w:pPr>
    <w:rPr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81742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B827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style-span">
    <w:name w:val="apple-style-span"/>
    <w:basedOn w:val="a0"/>
    <w:rsid w:val="00A513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Indent 2" w:unhideWhenUsed="1"/>
    <w:lsdException w:name="Body Text Indent 3" w:unhideWhenUsed="1"/>
    <w:lsdException w:name="Block Text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B82709"/>
    <w:pPr>
      <w:widowControl w:val="0"/>
      <w:ind w:firstLine="720"/>
    </w:pPr>
  </w:style>
  <w:style w:type="paragraph" w:styleId="1">
    <w:name w:val="heading 1"/>
    <w:basedOn w:val="a"/>
    <w:next w:val="a"/>
    <w:link w:val="1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0"/>
    </w:pPr>
    <w:rPr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1"/>
    </w:pPr>
    <w:rPr>
      <w:sz w:val="18"/>
      <w:szCs w:val="18"/>
    </w:rPr>
  </w:style>
  <w:style w:type="paragraph" w:styleId="3">
    <w:name w:val="heading 3"/>
    <w:basedOn w:val="a"/>
    <w:next w:val="a"/>
    <w:link w:val="3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2"/>
    </w:pPr>
    <w:rPr>
      <w:sz w:val="18"/>
      <w:szCs w:val="18"/>
    </w:rPr>
  </w:style>
  <w:style w:type="paragraph" w:styleId="4">
    <w:name w:val="heading 4"/>
    <w:basedOn w:val="a"/>
    <w:next w:val="a"/>
    <w:link w:val="4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3"/>
    </w:pPr>
    <w:rPr>
      <w:sz w:val="18"/>
      <w:szCs w:val="18"/>
    </w:rPr>
  </w:style>
  <w:style w:type="paragraph" w:styleId="5">
    <w:name w:val="heading 5"/>
    <w:basedOn w:val="a"/>
    <w:next w:val="a"/>
    <w:link w:val="5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4"/>
    </w:pPr>
    <w:rPr>
      <w:sz w:val="18"/>
      <w:szCs w:val="18"/>
    </w:rPr>
  </w:style>
  <w:style w:type="paragraph" w:styleId="6">
    <w:name w:val="heading 6"/>
    <w:basedOn w:val="a"/>
    <w:next w:val="a"/>
    <w:link w:val="6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5"/>
    </w:pPr>
    <w:rPr>
      <w:sz w:val="18"/>
      <w:szCs w:val="18"/>
    </w:rPr>
  </w:style>
  <w:style w:type="paragraph" w:styleId="7">
    <w:name w:val="heading 7"/>
    <w:basedOn w:val="a"/>
    <w:next w:val="a"/>
    <w:link w:val="7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6"/>
    </w:pPr>
    <w:rPr>
      <w:sz w:val="18"/>
      <w:szCs w:val="18"/>
    </w:rPr>
  </w:style>
  <w:style w:type="paragraph" w:styleId="8">
    <w:name w:val="heading 8"/>
    <w:basedOn w:val="a"/>
    <w:next w:val="a"/>
    <w:link w:val="8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7"/>
    </w:pPr>
    <w:rPr>
      <w:sz w:val="18"/>
      <w:szCs w:val="18"/>
    </w:rPr>
  </w:style>
  <w:style w:type="paragraph" w:styleId="9">
    <w:name w:val="heading 9"/>
    <w:basedOn w:val="a"/>
    <w:next w:val="a"/>
    <w:link w:val="90"/>
    <w:uiPriority w:val="99"/>
    <w:qFormat/>
    <w:pPr>
      <w:keepNext/>
      <w:autoSpaceDE w:val="0"/>
      <w:autoSpaceDN w:val="0"/>
      <w:adjustRightInd w:val="0"/>
      <w:spacing w:before="20" w:after="20"/>
      <w:ind w:firstLine="0"/>
      <w:outlineLvl w:val="8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eastAsia="Times New Roman" w:hAnsi="Cambria" w:cs="Times New Roman"/>
    </w:rPr>
  </w:style>
  <w:style w:type="paragraph" w:styleId="a3">
    <w:name w:val="Balloon Text"/>
    <w:basedOn w:val="a"/>
    <w:link w:val="a4"/>
    <w:uiPriority w:val="99"/>
    <w:semiHidden/>
    <w:pPr>
      <w:widowControl/>
      <w:ind w:firstLin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character" w:customStyle="1" w:styleId="SUBST">
    <w:name w:val="__SUBST"/>
    <w:uiPriority w:val="99"/>
    <w:rPr>
      <w:b/>
      <w:i/>
      <w:sz w:val="20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11">
    <w:name w:val="Заголовок 11"/>
    <w:uiPriority w:val="99"/>
    <w:pPr>
      <w:widowControl w:val="0"/>
      <w:autoSpaceDE w:val="0"/>
      <w:autoSpaceDN w:val="0"/>
      <w:adjustRightInd w:val="0"/>
      <w:spacing w:before="480" w:after="80"/>
      <w:jc w:val="center"/>
    </w:pPr>
    <w:rPr>
      <w:b/>
      <w:bCs/>
      <w:sz w:val="28"/>
      <w:szCs w:val="28"/>
    </w:rPr>
  </w:style>
  <w:style w:type="paragraph" w:styleId="a6">
    <w:name w:val="Body Text"/>
    <w:aliases w:val="bt,Bodytext,AvtalBr,BodyText,AvtalBr + 11 pt,All caps,Justified,First line:  9 cm + ..."/>
    <w:basedOn w:val="a"/>
    <w:link w:val="a7"/>
    <w:uiPriority w:val="99"/>
    <w:pPr>
      <w:widowControl/>
      <w:ind w:firstLine="0"/>
    </w:pPr>
    <w:rPr>
      <w:sz w:val="18"/>
      <w:szCs w:val="18"/>
    </w:rPr>
  </w:style>
  <w:style w:type="character" w:customStyle="1" w:styleId="a7">
    <w:name w:val="Основной текст Знак"/>
    <w:aliases w:val="bt Знак,Bodytext Знак,AvtalBr Знак,BodyText Знак,AvtalBr + 11 pt Знак,All caps Знак,Justified Знак,First line:  9 cm + ...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character" w:styleId="a8">
    <w:name w:val="FollowedHyperlink"/>
    <w:basedOn w:val="a0"/>
    <w:uiPriority w:val="99"/>
    <w:rPr>
      <w:rFonts w:cs="Times New Roman"/>
      <w:color w:val="800080"/>
      <w:u w:val="single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adjustRightInd w:val="0"/>
      <w:spacing w:before="20" w:after="20"/>
      <w:ind w:firstLine="0"/>
    </w:pPr>
    <w:rPr>
      <w:sz w:val="18"/>
      <w:szCs w:val="1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pPr>
      <w:autoSpaceDE w:val="0"/>
      <w:autoSpaceDN w:val="0"/>
      <w:adjustRightInd w:val="0"/>
      <w:spacing w:before="20" w:after="20"/>
      <w:ind w:firstLine="0"/>
    </w:pPr>
    <w:rPr>
      <w:sz w:val="18"/>
      <w:szCs w:val="1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9">
    <w:name w:val="header"/>
    <w:basedOn w:val="a"/>
    <w:link w:val="aa"/>
    <w:uiPriority w:val="99"/>
    <w:pPr>
      <w:widowControl/>
      <w:tabs>
        <w:tab w:val="center" w:pos="4677"/>
        <w:tab w:val="right" w:pos="9355"/>
      </w:tabs>
      <w:autoSpaceDE w:val="0"/>
      <w:autoSpaceDN w:val="0"/>
      <w:ind w:firstLine="0"/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footer"/>
    <w:basedOn w:val="a"/>
    <w:link w:val="ac"/>
    <w:uiPriority w:val="99"/>
    <w:pPr>
      <w:widowControl/>
      <w:tabs>
        <w:tab w:val="center" w:pos="4677"/>
        <w:tab w:val="right" w:pos="9355"/>
      </w:tabs>
      <w:ind w:firstLine="0"/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character" w:styleId="ad">
    <w:name w:val="page number"/>
    <w:basedOn w:val="a0"/>
    <w:uiPriority w:val="99"/>
    <w:rPr>
      <w:rFonts w:cs="Times New Roman"/>
    </w:rPr>
  </w:style>
  <w:style w:type="paragraph" w:styleId="ae">
    <w:name w:val="footnote text"/>
    <w:basedOn w:val="a"/>
    <w:link w:val="af"/>
    <w:uiPriority w:val="99"/>
    <w:semiHidden/>
    <w:pPr>
      <w:widowControl/>
      <w:ind w:firstLine="0"/>
    </w:pPr>
  </w:style>
  <w:style w:type="character" w:customStyle="1" w:styleId="af">
    <w:name w:val="Текст сноски Знак"/>
    <w:basedOn w:val="a0"/>
    <w:link w:val="ae"/>
    <w:uiPriority w:val="99"/>
    <w:semiHidden/>
    <w:locked/>
    <w:rPr>
      <w:rFonts w:cs="Times New Roman"/>
      <w:sz w:val="20"/>
      <w:szCs w:val="20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1">
    <w:name w:val="Body Text Indent"/>
    <w:basedOn w:val="a"/>
    <w:link w:val="af2"/>
    <w:uiPriority w:val="99"/>
    <w:rsid w:val="0081742C"/>
    <w:pPr>
      <w:widowControl/>
      <w:spacing w:after="120"/>
      <w:ind w:left="283" w:firstLine="0"/>
    </w:pPr>
    <w:rPr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81742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B827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style-span">
    <w:name w:val="apple-style-span"/>
    <w:basedOn w:val="a0"/>
    <w:rsid w:val="00A51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sov\AppData\Local\Microsoft\Windows\Temporary%20Internet%20Files\Content.Outlook\K1AI1Z44\&#1057;&#1087;&#1080;&#1089;&#1086;&#1082;%20&#1072;&#1092;&#1092;&#1080;&#1083;&#1080;&#1088;&#1086;&#1074;&#1072;&#1085;&#1085;&#1099;&#1093;%20&#1083;&#1080;&#1094;%20&#1054;&#1040;&#1054;%20&#1040;&#1057;%20&#1040;&#1084;&#1091;&#1088;%20&#1085;&#1072;%20%2030%2009%2011%20(2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Список аффилированных лиц ОАО АС Амур на  30 09 11 (2)</Template>
  <TotalTime>1</TotalTime>
  <Pages>1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АФФИЛИРОВАННЫХ ЛИЦ</vt:lpstr>
    </vt:vector>
  </TitlesOfParts>
  <Company>_</Company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АФФИЛИРОВАННЫХ ЛИЦ</dc:title>
  <dc:creator>Дмитрий Носов</dc:creator>
  <cp:lastModifiedBy>Дмитрий Носов</cp:lastModifiedBy>
  <cp:revision>2</cp:revision>
  <cp:lastPrinted>2008-06-06T07:49:00Z</cp:lastPrinted>
  <dcterms:created xsi:type="dcterms:W3CDTF">2012-07-03T05:25:00Z</dcterms:created>
  <dcterms:modified xsi:type="dcterms:W3CDTF">2012-07-03T05:25:00Z</dcterms:modified>
</cp:coreProperties>
</file>